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B8A73" w14:textId="77777777" w:rsidR="003B0026" w:rsidRDefault="003B0026" w:rsidP="003B0026">
      <w:pPr>
        <w:spacing w:before="100" w:beforeAutospacing="1" w:after="100" w:afterAutospacing="1"/>
        <w:ind w:left="360"/>
        <w:rPr>
          <w:rFonts w:ascii="Arial" w:hAnsi="Arial" w:cs="Arial"/>
          <w:b/>
          <w:sz w:val="18"/>
          <w:szCs w:val="18"/>
        </w:rPr>
      </w:pPr>
    </w:p>
    <w:p w14:paraId="6BBB32E5" w14:textId="77777777" w:rsidR="00D129C5" w:rsidRPr="00D129C5" w:rsidRDefault="00D129C5" w:rsidP="003B0026">
      <w:pPr>
        <w:spacing w:before="100" w:beforeAutospacing="1" w:after="100" w:afterAutospacing="1"/>
        <w:ind w:left="360"/>
        <w:rPr>
          <w:rFonts w:ascii="Arial" w:hAnsi="Arial" w:cs="Arial"/>
          <w:b/>
          <w:sz w:val="18"/>
          <w:szCs w:val="18"/>
        </w:rPr>
      </w:pPr>
      <w:r w:rsidRPr="00D129C5">
        <w:rPr>
          <w:rFonts w:ascii="Arial" w:hAnsi="Arial" w:cs="Arial"/>
          <w:b/>
          <w:sz w:val="18"/>
          <w:szCs w:val="18"/>
        </w:rPr>
        <w:t>Central Storeroom</w:t>
      </w:r>
      <w:r w:rsidRPr="00D129C5">
        <w:rPr>
          <w:rFonts w:ascii="Arial" w:hAnsi="Arial" w:cs="Arial"/>
          <w:sz w:val="18"/>
          <w:szCs w:val="18"/>
        </w:rPr>
        <w:br/>
      </w:r>
      <w:r w:rsidRPr="00D129C5">
        <w:rPr>
          <w:rStyle w:val="street-address"/>
          <w:rFonts w:ascii="Arial" w:hAnsi="Arial" w:cs="Arial"/>
          <w:sz w:val="18"/>
          <w:szCs w:val="18"/>
        </w:rPr>
        <w:t>Robertshaw Building</w:t>
      </w:r>
      <w:r w:rsidRPr="00D129C5">
        <w:rPr>
          <w:rFonts w:ascii="Arial" w:hAnsi="Arial" w:cs="Arial"/>
          <w:sz w:val="18"/>
          <w:szCs w:val="18"/>
        </w:rPr>
        <w:br/>
      </w:r>
      <w:r w:rsidRPr="00D129C5">
        <w:rPr>
          <w:rStyle w:val="street-address"/>
          <w:rFonts w:ascii="Arial" w:hAnsi="Arial" w:cs="Arial"/>
          <w:sz w:val="18"/>
          <w:szCs w:val="18"/>
        </w:rPr>
        <w:t>650 South Thirteenth Street</w:t>
      </w:r>
      <w:r w:rsidRPr="00D129C5">
        <w:rPr>
          <w:rFonts w:ascii="Arial" w:hAnsi="Arial" w:cs="Arial"/>
          <w:sz w:val="18"/>
          <w:szCs w:val="18"/>
        </w:rPr>
        <w:br/>
      </w:r>
      <w:r w:rsidRPr="00D129C5">
        <w:rPr>
          <w:rStyle w:val="locality"/>
          <w:rFonts w:ascii="Arial" w:hAnsi="Arial" w:cs="Arial"/>
          <w:sz w:val="18"/>
          <w:szCs w:val="18"/>
        </w:rPr>
        <w:t>Indiana</w:t>
      </w:r>
      <w:r w:rsidRPr="00D129C5">
        <w:rPr>
          <w:rFonts w:ascii="Arial" w:hAnsi="Arial" w:cs="Arial"/>
          <w:sz w:val="18"/>
          <w:szCs w:val="18"/>
        </w:rPr>
        <w:t xml:space="preserve">, </w:t>
      </w:r>
      <w:r w:rsidRPr="00D129C5">
        <w:rPr>
          <w:rStyle w:val="region"/>
          <w:rFonts w:ascii="Arial" w:hAnsi="Arial" w:cs="Arial"/>
          <w:sz w:val="18"/>
          <w:szCs w:val="18"/>
        </w:rPr>
        <w:t>PA</w:t>
      </w:r>
      <w:r w:rsidRPr="00D129C5">
        <w:rPr>
          <w:rFonts w:ascii="Arial" w:hAnsi="Arial" w:cs="Arial"/>
          <w:sz w:val="18"/>
          <w:szCs w:val="18"/>
        </w:rPr>
        <w:t xml:space="preserve"> </w:t>
      </w:r>
      <w:r w:rsidRPr="00D129C5">
        <w:rPr>
          <w:rStyle w:val="postal-code"/>
          <w:rFonts w:ascii="Arial" w:hAnsi="Arial" w:cs="Arial"/>
          <w:sz w:val="18"/>
          <w:szCs w:val="18"/>
        </w:rPr>
        <w:t>15705</w:t>
      </w:r>
      <w:r w:rsidRPr="00D129C5">
        <w:rPr>
          <w:rFonts w:ascii="Arial" w:hAnsi="Arial" w:cs="Arial"/>
          <w:sz w:val="18"/>
          <w:szCs w:val="18"/>
        </w:rPr>
        <w:t xml:space="preserve"> </w:t>
      </w:r>
      <w:r w:rsidRPr="00D129C5">
        <w:rPr>
          <w:rFonts w:ascii="Arial" w:hAnsi="Arial" w:cs="Arial"/>
          <w:sz w:val="18"/>
          <w:szCs w:val="18"/>
        </w:rPr>
        <w:br/>
        <w:t xml:space="preserve">Phone: </w:t>
      </w:r>
      <w:r w:rsidRPr="00D129C5">
        <w:rPr>
          <w:rStyle w:val="tel"/>
          <w:rFonts w:ascii="Arial" w:hAnsi="Arial" w:cs="Arial"/>
          <w:sz w:val="18"/>
          <w:szCs w:val="18"/>
        </w:rPr>
        <w:t>724-357-</w:t>
      </w:r>
      <w:r w:rsidR="000F394F">
        <w:rPr>
          <w:rStyle w:val="tel"/>
          <w:rFonts w:ascii="Arial" w:hAnsi="Arial" w:cs="Arial"/>
          <w:sz w:val="18"/>
          <w:szCs w:val="18"/>
        </w:rPr>
        <w:t>4074</w:t>
      </w:r>
      <w:r w:rsidRPr="00D129C5">
        <w:rPr>
          <w:rFonts w:ascii="Arial" w:hAnsi="Arial" w:cs="Arial"/>
          <w:sz w:val="18"/>
          <w:szCs w:val="18"/>
        </w:rPr>
        <w:br/>
      </w:r>
      <w:r w:rsidRPr="00D129C5">
        <w:rPr>
          <w:rStyle w:val="type"/>
          <w:rFonts w:ascii="Arial" w:hAnsi="Arial" w:cs="Arial"/>
          <w:sz w:val="18"/>
          <w:szCs w:val="18"/>
        </w:rPr>
        <w:t>Fax</w:t>
      </w:r>
      <w:r w:rsidRPr="00D129C5">
        <w:rPr>
          <w:rFonts w:ascii="Arial" w:hAnsi="Arial" w:cs="Arial"/>
          <w:sz w:val="18"/>
          <w:szCs w:val="18"/>
        </w:rPr>
        <w:t xml:space="preserve">: </w:t>
      </w:r>
      <w:r w:rsidRPr="00D129C5">
        <w:rPr>
          <w:rStyle w:val="value"/>
          <w:rFonts w:ascii="Arial" w:hAnsi="Arial" w:cs="Arial"/>
          <w:sz w:val="18"/>
          <w:szCs w:val="18"/>
        </w:rPr>
        <w:t>724-357-</w:t>
      </w:r>
      <w:r w:rsidR="000F394F">
        <w:rPr>
          <w:rStyle w:val="value"/>
          <w:rFonts w:ascii="Arial" w:hAnsi="Arial" w:cs="Arial"/>
          <w:sz w:val="18"/>
          <w:szCs w:val="18"/>
        </w:rPr>
        <w:t>2515</w:t>
      </w:r>
    </w:p>
    <w:p w14:paraId="079C6239" w14:textId="77777777" w:rsidR="00D129C5" w:rsidRDefault="00D129C5" w:rsidP="00D129C5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129C5">
        <w:rPr>
          <w:rFonts w:ascii="Arial" w:hAnsi="Arial" w:cs="Arial"/>
          <w:b/>
          <w:sz w:val="32"/>
          <w:szCs w:val="32"/>
        </w:rPr>
        <w:t>Storeroom – Display a Goods Issue Material Document</w:t>
      </w:r>
      <w:r w:rsidRPr="00D129C5">
        <w:rPr>
          <w:rFonts w:ascii="Arial" w:hAnsi="Arial" w:cs="Arial"/>
          <w:b/>
          <w:sz w:val="34"/>
          <w:szCs w:val="34"/>
        </w:rPr>
        <w:t xml:space="preserve"> </w:t>
      </w:r>
      <w:r w:rsidRPr="00D129C5">
        <w:rPr>
          <w:rFonts w:ascii="Arial" w:hAnsi="Arial" w:cs="Arial"/>
          <w:sz w:val="34"/>
          <w:szCs w:val="34"/>
        </w:rPr>
        <w:br/>
      </w:r>
      <w:r w:rsidRPr="00D129C5">
        <w:rPr>
          <w:rFonts w:ascii="Arial" w:hAnsi="Arial" w:cs="Arial"/>
          <w:sz w:val="20"/>
          <w:szCs w:val="20"/>
        </w:rPr>
        <w:t>(Storeroom Reservation document)</w:t>
      </w:r>
    </w:p>
    <w:p w14:paraId="1570CEE5" w14:textId="77777777" w:rsidR="00D129C5" w:rsidRDefault="00D129C5" w:rsidP="00D129C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3BDE4C9" w14:textId="77777777" w:rsidR="00D129C5" w:rsidRPr="00D129C5" w:rsidRDefault="00D129C5" w:rsidP="00D129C5">
      <w:pPr>
        <w:spacing w:after="0"/>
        <w:rPr>
          <w:rFonts w:ascii="Arial" w:hAnsi="Arial" w:cs="Arial"/>
          <w:sz w:val="24"/>
          <w:szCs w:val="24"/>
        </w:rPr>
      </w:pPr>
    </w:p>
    <w:p w14:paraId="46FEB255" w14:textId="77777777" w:rsidR="00D129C5" w:rsidRDefault="00D129C5" w:rsidP="00D129C5">
      <w:pPr>
        <w:spacing w:after="0"/>
      </w:pPr>
    </w:p>
    <w:p w14:paraId="340C5360" w14:textId="6043816F" w:rsidR="00D129C5" w:rsidRDefault="00EE3E03" w:rsidP="00D129C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89B078" wp14:editId="1B27C87F">
                <wp:simplePos x="0" y="0"/>
                <wp:positionH relativeFrom="column">
                  <wp:posOffset>1400175</wp:posOffset>
                </wp:positionH>
                <wp:positionV relativeFrom="paragraph">
                  <wp:posOffset>131445</wp:posOffset>
                </wp:positionV>
                <wp:extent cx="1609725" cy="361950"/>
                <wp:effectExtent l="28575" t="8890" r="9525" b="57785"/>
                <wp:wrapNone/>
                <wp:docPr id="178537920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97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6F59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10.25pt;margin-top:10.35pt;width:126.75pt;height:28.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43C20F" wp14:editId="67E7A758">
                <wp:simplePos x="0" y="0"/>
                <wp:positionH relativeFrom="column">
                  <wp:posOffset>1152525</wp:posOffset>
                </wp:positionH>
                <wp:positionV relativeFrom="paragraph">
                  <wp:posOffset>769620</wp:posOffset>
                </wp:positionV>
                <wp:extent cx="1793875" cy="495300"/>
                <wp:effectExtent l="28575" t="8890" r="6350" b="57785"/>
                <wp:wrapNone/>
                <wp:docPr id="4491044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387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D877" id="AutoShape 3" o:spid="_x0000_s1026" type="#_x0000_t32" style="position:absolute;margin-left:90.75pt;margin-top:60.6pt;width:141.25pt;height:39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78AAD2" wp14:editId="2EFB2985">
                <wp:simplePos x="0" y="0"/>
                <wp:positionH relativeFrom="column">
                  <wp:posOffset>2946400</wp:posOffset>
                </wp:positionH>
                <wp:positionV relativeFrom="paragraph">
                  <wp:posOffset>5080</wp:posOffset>
                </wp:positionV>
                <wp:extent cx="3473450" cy="1745615"/>
                <wp:effectExtent l="3175" t="0" r="0" b="635"/>
                <wp:wrapNone/>
                <wp:docPr id="176811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74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5ADD0" w14:textId="77777777" w:rsidR="00D129C5" w:rsidRDefault="00D129C5" w:rsidP="00D129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Display Material Document</w:t>
                            </w:r>
                          </w:p>
                          <w:p w14:paraId="73A9C154" w14:textId="77777777" w:rsidR="00D129C5" w:rsidRDefault="00D129C5" w:rsidP="00D129C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SAP Transaction </w:t>
                            </w:r>
                            <w:r>
                              <w:rPr>
                                <w:b/>
                              </w:rPr>
                              <w:t>MB03</w:t>
                            </w:r>
                          </w:p>
                          <w:p w14:paraId="526A9944" w14:textId="77777777" w:rsidR="00D129C5" w:rsidRPr="0024644B" w:rsidRDefault="00D129C5" w:rsidP="00D129C5">
                            <w:pPr>
                              <w:rPr>
                                <w:b/>
                              </w:rPr>
                            </w:pPr>
                            <w:r w:rsidRPr="0024644B">
                              <w:rPr>
                                <w:b/>
                              </w:rPr>
                              <w:t>Enter the material document number from t</w:t>
                            </w:r>
                            <w:r>
                              <w:rPr>
                                <w:b/>
                              </w:rPr>
                              <w:t xml:space="preserve">he top of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goods issues (material document)</w:t>
                            </w:r>
                          </w:p>
                          <w:p w14:paraId="5E86B951" w14:textId="77777777" w:rsidR="00D129C5" w:rsidRDefault="00D129C5" w:rsidP="00D129C5">
                            <w:r>
                              <w:t>4900xxxxxx</w:t>
                            </w:r>
                          </w:p>
                          <w:p w14:paraId="71803CAD" w14:textId="77777777" w:rsidR="00D129C5" w:rsidRPr="0024644B" w:rsidRDefault="00D129C5" w:rsidP="00D129C5">
                            <w:pPr>
                              <w:rPr>
                                <w:b/>
                              </w:rPr>
                            </w:pPr>
                            <w:r>
                              <w:t>Hit</w:t>
                            </w:r>
                            <w:r w:rsidRPr="0024644B">
                              <w:rPr>
                                <w:b/>
                              </w:rPr>
                              <w:t xml:space="preserve"> Enter</w:t>
                            </w:r>
                            <w:r>
                              <w:t xml:space="preserve"> or </w:t>
                            </w:r>
                            <w:r w:rsidRPr="0024644B">
                              <w:rPr>
                                <w:b/>
                              </w:rPr>
                              <w:t>Click green circle with 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AA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pt;margin-top:.4pt;width:273.5pt;height:137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" stroked="f">
                <v:textbox>
                  <w:txbxContent>
                    <w:p w14:paraId="0DC5ADD0" w14:textId="77777777" w:rsidR="00D129C5" w:rsidRDefault="00D129C5" w:rsidP="00D129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Display Material Document</w:t>
                      </w:r>
                    </w:p>
                    <w:p w14:paraId="73A9C154" w14:textId="77777777" w:rsidR="00D129C5" w:rsidRDefault="00D129C5" w:rsidP="00D129C5">
                      <w:pPr>
                        <w:rPr>
                          <w:b/>
                        </w:rPr>
                      </w:pPr>
                      <w:r>
                        <w:t xml:space="preserve">SAP Transaction </w:t>
                      </w:r>
                      <w:r>
                        <w:rPr>
                          <w:b/>
                        </w:rPr>
                        <w:t>MB03</w:t>
                      </w:r>
                    </w:p>
                    <w:p w14:paraId="526A9944" w14:textId="77777777" w:rsidR="00D129C5" w:rsidRPr="0024644B" w:rsidRDefault="00D129C5" w:rsidP="00D129C5">
                      <w:pPr>
                        <w:rPr>
                          <w:b/>
                        </w:rPr>
                      </w:pPr>
                      <w:r w:rsidRPr="0024644B">
                        <w:rPr>
                          <w:b/>
                        </w:rPr>
                        <w:t>Enter the material document number from t</w:t>
                      </w:r>
                      <w:r>
                        <w:rPr>
                          <w:b/>
                        </w:rPr>
                        <w:t xml:space="preserve">he top of </w:t>
                      </w:r>
                      <w:proofErr w:type="gramStart"/>
                      <w:r>
                        <w:rPr>
                          <w:b/>
                        </w:rPr>
                        <w:t>you</w:t>
                      </w:r>
                      <w:proofErr w:type="gramEnd"/>
                      <w:r>
                        <w:rPr>
                          <w:b/>
                        </w:rPr>
                        <w:t xml:space="preserve"> goods issues (material document)</w:t>
                      </w:r>
                    </w:p>
                    <w:p w14:paraId="5E86B951" w14:textId="77777777" w:rsidR="00D129C5" w:rsidRDefault="00D129C5" w:rsidP="00D129C5">
                      <w:r>
                        <w:t>4900xxxxxx</w:t>
                      </w:r>
                    </w:p>
                    <w:p w14:paraId="71803CAD" w14:textId="77777777" w:rsidR="00D129C5" w:rsidRPr="0024644B" w:rsidRDefault="00D129C5" w:rsidP="00D129C5">
                      <w:pPr>
                        <w:rPr>
                          <w:b/>
                        </w:rPr>
                      </w:pPr>
                      <w:r>
                        <w:t>Hit</w:t>
                      </w:r>
                      <w:r w:rsidRPr="0024644B">
                        <w:rPr>
                          <w:b/>
                        </w:rPr>
                        <w:t xml:space="preserve"> Enter</w:t>
                      </w:r>
                      <w:r>
                        <w:t xml:space="preserve"> or </w:t>
                      </w:r>
                      <w:r w:rsidRPr="0024644B">
                        <w:rPr>
                          <w:b/>
                        </w:rPr>
                        <w:t>Click green circle with check</w:t>
                      </w:r>
                    </w:p>
                  </w:txbxContent>
                </v:textbox>
              </v:shape>
            </w:pict>
          </mc:Fallback>
        </mc:AlternateContent>
      </w:r>
      <w:r w:rsidRPr="00C1105C">
        <w:rPr>
          <w:noProof/>
        </w:rPr>
        <w:drawing>
          <wp:inline distT="0" distB="0" distL="0" distR="0" wp14:anchorId="2F3DE6F3" wp14:editId="7BCF72BA">
            <wp:extent cx="2743200" cy="1590675"/>
            <wp:effectExtent l="0" t="0" r="0" b="0"/>
            <wp:docPr id="1" name="Picture 2" descr="Software screensho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Software screenshot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98" b="6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6450" w14:textId="77777777" w:rsidR="00D129C5" w:rsidRDefault="00D129C5" w:rsidP="00D129C5">
      <w:pPr>
        <w:spacing w:after="0"/>
      </w:pPr>
    </w:p>
    <w:p w14:paraId="6300341E" w14:textId="01C13462" w:rsidR="00D129C5" w:rsidRDefault="00EE3E03" w:rsidP="00D129C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D1B5A4" wp14:editId="49B6B817">
                <wp:simplePos x="0" y="0"/>
                <wp:positionH relativeFrom="column">
                  <wp:posOffset>123825</wp:posOffset>
                </wp:positionH>
                <wp:positionV relativeFrom="paragraph">
                  <wp:posOffset>560705</wp:posOffset>
                </wp:positionV>
                <wp:extent cx="1209675" cy="1524000"/>
                <wp:effectExtent l="9525" t="46990" r="57150" b="10160"/>
                <wp:wrapNone/>
                <wp:docPr id="121237620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9675" cy="15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9EF6E" id="AutoShape 21" o:spid="_x0000_s1026" type="#_x0000_t32" style="position:absolute;margin-left:9.75pt;margin-top:44.15pt;width:95.25pt;height:120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324BB7" wp14:editId="2FA5CBDB">
                <wp:simplePos x="0" y="0"/>
                <wp:positionH relativeFrom="column">
                  <wp:posOffset>4295775</wp:posOffset>
                </wp:positionH>
                <wp:positionV relativeFrom="paragraph">
                  <wp:posOffset>1846580</wp:posOffset>
                </wp:positionV>
                <wp:extent cx="381000" cy="238125"/>
                <wp:effectExtent l="38100" t="8890" r="9525" b="57785"/>
                <wp:wrapNone/>
                <wp:docPr id="33031825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F26D" id="AutoShape 9" o:spid="_x0000_s1026" type="#_x0000_t32" style="position:absolute;margin-left:338.25pt;margin-top:145.4pt;width:30pt;height:18.7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8F7E21" wp14:editId="13933CE2">
                <wp:simplePos x="0" y="0"/>
                <wp:positionH relativeFrom="column">
                  <wp:posOffset>1266825</wp:posOffset>
                </wp:positionH>
                <wp:positionV relativeFrom="paragraph">
                  <wp:posOffset>141605</wp:posOffset>
                </wp:positionV>
                <wp:extent cx="2181225" cy="1181100"/>
                <wp:effectExtent l="38100" t="56515" r="9525" b="10160"/>
                <wp:wrapNone/>
                <wp:docPr id="53001643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81225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732E" id="AutoShape 8" o:spid="_x0000_s1026" type="#_x0000_t32" style="position:absolute;margin-left:99.75pt;margin-top:11.15pt;width:171.75pt;height:93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E678E0" wp14:editId="0377543D">
                <wp:simplePos x="0" y="0"/>
                <wp:positionH relativeFrom="column">
                  <wp:posOffset>1266825</wp:posOffset>
                </wp:positionH>
                <wp:positionV relativeFrom="paragraph">
                  <wp:posOffset>722630</wp:posOffset>
                </wp:positionV>
                <wp:extent cx="1743075" cy="504825"/>
                <wp:effectExtent l="28575" t="8890" r="9525" b="57785"/>
                <wp:wrapNone/>
                <wp:docPr id="11675083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307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E9493" id="AutoShape 7" o:spid="_x0000_s1026" type="#_x0000_t32" style="position:absolute;margin-left:99.75pt;margin-top:56.9pt;width:137.25pt;height:39.7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B80EC2" wp14:editId="1FC4F543">
                <wp:simplePos x="0" y="0"/>
                <wp:positionH relativeFrom="column">
                  <wp:posOffset>2946400</wp:posOffset>
                </wp:positionH>
                <wp:positionV relativeFrom="paragraph">
                  <wp:posOffset>5080</wp:posOffset>
                </wp:positionV>
                <wp:extent cx="3549650" cy="2641600"/>
                <wp:effectExtent l="3175" t="0" r="0" b="635"/>
                <wp:wrapNone/>
                <wp:docPr id="5694971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FB724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1D71C2FC" w14:textId="77777777" w:rsidR="00D129C5" w:rsidRPr="00340FFD" w:rsidRDefault="00D129C5" w:rsidP="00D129C5">
                            <w:pPr>
                              <w:spacing w:after="0"/>
                            </w:pPr>
                            <w:r w:rsidRPr="0024644B">
                              <w:rPr>
                                <w:b/>
                              </w:rPr>
                              <w:t>You will now see the items you ordered</w:t>
                            </w:r>
                            <w:r>
                              <w:t xml:space="preserve"> (as a display)</w:t>
                            </w:r>
                          </w:p>
                          <w:p w14:paraId="30520E65" w14:textId="77777777" w:rsidR="00D129C5" w:rsidRDefault="00D129C5" w:rsidP="00D129C5">
                            <w:pPr>
                              <w:spacing w:after="0"/>
                            </w:pPr>
                          </w:p>
                          <w:p w14:paraId="56FF1228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Place your cursor on one of the materials</w:t>
                            </w:r>
                          </w:p>
                          <w:p w14:paraId="12685DBA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48E07034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To see what has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actually been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delivered</w:t>
                            </w:r>
                          </w:p>
                          <w:p w14:paraId="653D473E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Click on Environment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7AE2F2E1" w14:textId="77426A2C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="00EE3E03" w:rsidRPr="00D129C5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5C04F3E" wp14:editId="071FB2B1">
                                  <wp:extent cx="990600" cy="1085850"/>
                                  <wp:effectExtent l="0" t="0" r="0" b="0"/>
                                  <wp:docPr id="3" name="Picture 10" descr="Software screensho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0" descr="Software screenshot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739" t="11111" r="21530" b="452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8CAE60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030A96D5" w14:textId="77777777" w:rsidR="00D129C5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484929E4" w14:textId="77777777" w:rsidR="00D129C5" w:rsidRPr="00340FFD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0EC2" id="Text Box 5" o:spid="_x0000_s1027" type="#_x0000_t202" style="position:absolute;margin-left:232pt;margin-top:.4pt;width:279.5pt;height:20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" stroked="f">
                <v:textbox>
                  <w:txbxContent>
                    <w:p w14:paraId="4D8FB724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</w:p>
                    <w:p w14:paraId="1D71C2FC" w14:textId="77777777" w:rsidR="00D129C5" w:rsidRPr="00340FFD" w:rsidRDefault="00D129C5" w:rsidP="00D129C5">
                      <w:pPr>
                        <w:spacing w:after="0"/>
                      </w:pPr>
                      <w:r w:rsidRPr="0024644B">
                        <w:rPr>
                          <w:b/>
                        </w:rPr>
                        <w:t>You will now see the items you ordered</w:t>
                      </w:r>
                      <w:r>
                        <w:t xml:space="preserve"> (as a display)</w:t>
                      </w:r>
                    </w:p>
                    <w:p w14:paraId="30520E65" w14:textId="77777777" w:rsidR="00D129C5" w:rsidRDefault="00D129C5" w:rsidP="00D129C5">
                      <w:pPr>
                        <w:spacing w:after="0"/>
                      </w:pPr>
                    </w:p>
                    <w:p w14:paraId="56FF1228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Place your cursor on one of the materials</w:t>
                      </w:r>
                    </w:p>
                    <w:p w14:paraId="12685DBA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</w:p>
                    <w:p w14:paraId="48E07034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To see what has </w:t>
                      </w:r>
                      <w:proofErr w:type="gramStart"/>
                      <w:r>
                        <w:rPr>
                          <w:b/>
                        </w:rPr>
                        <w:t>actually been</w:t>
                      </w:r>
                      <w:proofErr w:type="gramEnd"/>
                      <w:r>
                        <w:rPr>
                          <w:b/>
                        </w:rPr>
                        <w:t xml:space="preserve"> delivered</w:t>
                      </w:r>
                    </w:p>
                    <w:p w14:paraId="653D473E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Click on Environment</w:t>
                      </w:r>
                      <w:r>
                        <w:rPr>
                          <w:b/>
                        </w:rPr>
                        <w:tab/>
                      </w:r>
                    </w:p>
                    <w:p w14:paraId="7AE2F2E1" w14:textId="77426A2C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="00EE3E03" w:rsidRPr="00D129C5">
                        <w:rPr>
                          <w:b/>
                          <w:noProof/>
                        </w:rPr>
                        <w:drawing>
                          <wp:inline distT="0" distB="0" distL="0" distR="0" wp14:anchorId="25C04F3E" wp14:editId="071FB2B1">
                            <wp:extent cx="990600" cy="1085850"/>
                            <wp:effectExtent l="0" t="0" r="0" b="0"/>
                            <wp:docPr id="3" name="Picture 10" descr="Software screensho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0" descr="Software screenshot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739" t="11111" r="21530" b="452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8CAE60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</w:p>
                    <w:p w14:paraId="030A96D5" w14:textId="77777777" w:rsidR="00D129C5" w:rsidRDefault="00D129C5" w:rsidP="00D129C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14:paraId="484929E4" w14:textId="77777777" w:rsidR="00D129C5" w:rsidRPr="00340FFD" w:rsidRDefault="00D129C5" w:rsidP="00D129C5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1AD2BD" wp14:editId="4374AB85">
                <wp:simplePos x="0" y="0"/>
                <wp:positionH relativeFrom="column">
                  <wp:posOffset>4676775</wp:posOffset>
                </wp:positionH>
                <wp:positionV relativeFrom="paragraph">
                  <wp:posOffset>1513205</wp:posOffset>
                </wp:positionV>
                <wp:extent cx="1581150" cy="923925"/>
                <wp:effectExtent l="0" t="0" r="0" b="635"/>
                <wp:wrapNone/>
                <wp:docPr id="17994802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AF3CD" w14:textId="77777777" w:rsidR="00D129C5" w:rsidRPr="00340FFD" w:rsidRDefault="00D129C5" w:rsidP="00D129C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Choose </w:t>
                            </w:r>
                            <w:r>
                              <w:rPr>
                                <w:b/>
                              </w:rPr>
                              <w:t>Material Document for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D2BD" id="Text Box 6" o:spid="_x0000_s1028" type="#_x0000_t202" style="position:absolute;margin-left:368.25pt;margin-top:119.15pt;width:124.5pt;height:7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" stroked="f">
                <v:textbox>
                  <w:txbxContent>
                    <w:p w14:paraId="53CAF3CD" w14:textId="77777777" w:rsidR="00D129C5" w:rsidRPr="00340FFD" w:rsidRDefault="00D129C5" w:rsidP="00D129C5">
                      <w:pPr>
                        <w:rPr>
                          <w:b/>
                        </w:rPr>
                      </w:pPr>
                      <w:r>
                        <w:t xml:space="preserve">Choose </w:t>
                      </w:r>
                      <w:r>
                        <w:rPr>
                          <w:b/>
                        </w:rPr>
                        <w:t>Material Document for Material</w:t>
                      </w:r>
                    </w:p>
                  </w:txbxContent>
                </v:textbox>
              </v:shape>
            </w:pict>
          </mc:Fallback>
        </mc:AlternateContent>
      </w:r>
      <w:r w:rsidRPr="00C1105C">
        <w:rPr>
          <w:noProof/>
        </w:rPr>
        <w:drawing>
          <wp:inline distT="0" distB="0" distL="0" distR="0" wp14:anchorId="7B136137" wp14:editId="0ABFFFF2">
            <wp:extent cx="2895600" cy="2038350"/>
            <wp:effectExtent l="0" t="0" r="0" b="0"/>
            <wp:docPr id="47937198" name="Picture 4" descr="Software screensho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7198" name="Picture 4" descr="Software screenshot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0" b="3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41AF" w14:textId="2A08E38E" w:rsidR="00D129C5" w:rsidRDefault="00EE3E03" w:rsidP="00D129C5">
      <w:pPr>
        <w:spacing w:after="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8582E7" wp14:editId="32A97561">
                <wp:simplePos x="0" y="0"/>
                <wp:positionH relativeFrom="column">
                  <wp:posOffset>22225</wp:posOffset>
                </wp:positionH>
                <wp:positionV relativeFrom="paragraph">
                  <wp:posOffset>5080</wp:posOffset>
                </wp:positionV>
                <wp:extent cx="3254375" cy="492125"/>
                <wp:effectExtent l="12700" t="10795" r="9525" b="11430"/>
                <wp:wrapNone/>
                <wp:docPr id="20914380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4921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5921" w14:textId="77777777" w:rsidR="00D129C5" w:rsidRDefault="00D129C5" w:rsidP="00D129C5">
                            <w:r>
                              <w:t>You can also go straight to the accounting document from this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82E7" id="Text Box 20" o:spid="_x0000_s1029" type="#_x0000_t202" style="position:absolute;margin-left:1.75pt;margin-top:.4pt;width:256.25pt;height: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" fillcolor="#d8d8d8" strokecolor="#c00000">
                <v:textbox>
                  <w:txbxContent>
                    <w:p w14:paraId="5F445921" w14:textId="77777777" w:rsidR="00D129C5" w:rsidRDefault="00D129C5" w:rsidP="00D129C5">
                      <w:r>
                        <w:t>You can also go straight to the accounting document from this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31D0A7CC" w14:textId="77777777" w:rsidR="00D129C5" w:rsidRDefault="00D129C5" w:rsidP="00D129C5">
      <w:pPr>
        <w:spacing w:after="0"/>
      </w:pPr>
    </w:p>
    <w:p w14:paraId="2CC2130E" w14:textId="77777777" w:rsidR="00D129C5" w:rsidRDefault="00D129C5" w:rsidP="00D129C5">
      <w:pPr>
        <w:spacing w:after="0"/>
      </w:pPr>
    </w:p>
    <w:p w14:paraId="2C61C0AD" w14:textId="77777777" w:rsidR="00D129C5" w:rsidRDefault="00D129C5" w:rsidP="00D129C5">
      <w:pPr>
        <w:spacing w:after="0"/>
      </w:pPr>
    </w:p>
    <w:p w14:paraId="3D29765A" w14:textId="77777777" w:rsidR="00D129C5" w:rsidRDefault="00D129C5" w:rsidP="00D129C5">
      <w:pPr>
        <w:spacing w:after="0"/>
      </w:pPr>
    </w:p>
    <w:p w14:paraId="7AAE3BCD" w14:textId="77777777" w:rsidR="00D129C5" w:rsidRDefault="00D129C5" w:rsidP="00D129C5">
      <w:pPr>
        <w:spacing w:after="0"/>
      </w:pPr>
    </w:p>
    <w:p w14:paraId="093910E7" w14:textId="77777777" w:rsidR="00D129C5" w:rsidRDefault="00D129C5" w:rsidP="00D129C5">
      <w:pPr>
        <w:spacing w:after="0"/>
      </w:pPr>
    </w:p>
    <w:p w14:paraId="6D4A10E8" w14:textId="77777777" w:rsidR="00D129C5" w:rsidRDefault="00D129C5" w:rsidP="00D129C5">
      <w:pPr>
        <w:spacing w:after="0"/>
      </w:pPr>
    </w:p>
    <w:p w14:paraId="4D778DD1" w14:textId="77777777" w:rsidR="00D129C5" w:rsidRDefault="00D129C5" w:rsidP="00D129C5">
      <w:pPr>
        <w:spacing w:after="0"/>
      </w:pPr>
    </w:p>
    <w:p w14:paraId="7E885660" w14:textId="77777777" w:rsidR="00D129C5" w:rsidRDefault="00D129C5" w:rsidP="00D129C5">
      <w:pPr>
        <w:spacing w:after="0"/>
      </w:pPr>
    </w:p>
    <w:p w14:paraId="4F669DB4" w14:textId="77777777" w:rsidR="00D129C5" w:rsidRDefault="00D129C5" w:rsidP="00D129C5">
      <w:pPr>
        <w:spacing w:after="0"/>
      </w:pPr>
    </w:p>
    <w:p w14:paraId="2EBCF3E9" w14:textId="06ED9C89" w:rsidR="00D129C5" w:rsidRDefault="00EE3E03" w:rsidP="00D129C5">
      <w:pPr>
        <w:spacing w:after="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FB9E93" wp14:editId="3FB11133">
                <wp:simplePos x="0" y="0"/>
                <wp:positionH relativeFrom="column">
                  <wp:posOffset>3175000</wp:posOffset>
                </wp:positionH>
                <wp:positionV relativeFrom="paragraph">
                  <wp:posOffset>405130</wp:posOffset>
                </wp:positionV>
                <wp:extent cx="3239770" cy="1659255"/>
                <wp:effectExtent l="3175" t="0" r="0" b="635"/>
                <wp:wrapNone/>
                <wp:docPr id="138308367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AACA" w14:textId="77777777" w:rsidR="00D129C5" w:rsidRDefault="00D129C5" w:rsidP="00D129C5">
                            <w:r>
                              <w:t>You will now see a history list for the material you chose from your reservation</w:t>
                            </w:r>
                          </w:p>
                          <w:p w14:paraId="2FA0E545" w14:textId="77777777" w:rsidR="00D129C5" w:rsidRDefault="00D129C5" w:rsidP="00D129C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Find </w:t>
                            </w:r>
                            <w:r>
                              <w:rPr>
                                <w:b/>
                              </w:rPr>
                              <w:t>Your Reservation</w:t>
                            </w:r>
                          </w:p>
                          <w:p w14:paraId="4A885265" w14:textId="77777777" w:rsidR="00D129C5" w:rsidRPr="007D1207" w:rsidRDefault="00D129C5" w:rsidP="00D129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Double Click </w:t>
                            </w:r>
                            <w:r>
                              <w:t>on the</w:t>
                            </w:r>
                            <w:r>
                              <w:rPr>
                                <w:b/>
                              </w:rPr>
                              <w:t xml:space="preserve"> Material Document (Mat.Doc.) that is in line with your reservation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B9E93" id="Text Box 10" o:spid="_x0000_s1030" type="#_x0000_t202" style="position:absolute;margin-left:250pt;margin-top:31.9pt;width:255.1pt;height:130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" stroked="f">
                <v:textbox>
                  <w:txbxContent>
                    <w:p w14:paraId="3F2CAACA" w14:textId="77777777" w:rsidR="00D129C5" w:rsidRDefault="00D129C5" w:rsidP="00D129C5">
                      <w:r>
                        <w:t>You will now see a history list for the material you chose from your reservation</w:t>
                      </w:r>
                    </w:p>
                    <w:p w14:paraId="2FA0E545" w14:textId="77777777" w:rsidR="00D129C5" w:rsidRDefault="00D129C5" w:rsidP="00D129C5">
                      <w:pPr>
                        <w:rPr>
                          <w:b/>
                        </w:rPr>
                      </w:pPr>
                      <w:r>
                        <w:t xml:space="preserve">Find </w:t>
                      </w:r>
                      <w:r>
                        <w:rPr>
                          <w:b/>
                        </w:rPr>
                        <w:t>Your Reservation</w:t>
                      </w:r>
                    </w:p>
                    <w:p w14:paraId="4A885265" w14:textId="77777777" w:rsidR="00D129C5" w:rsidRPr="007D1207" w:rsidRDefault="00D129C5" w:rsidP="00D129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Double Click </w:t>
                      </w:r>
                      <w:r>
                        <w:t>on the</w:t>
                      </w:r>
                      <w:r>
                        <w:rPr>
                          <w:b/>
                        </w:rPr>
                        <w:t xml:space="preserve"> Material Document (Mat.Doc.) that is in line with your reservation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F5241" wp14:editId="3819120E">
                <wp:simplePos x="0" y="0"/>
                <wp:positionH relativeFrom="column">
                  <wp:posOffset>933450</wp:posOffset>
                </wp:positionH>
                <wp:positionV relativeFrom="paragraph">
                  <wp:posOffset>937895</wp:posOffset>
                </wp:positionV>
                <wp:extent cx="2343150" cy="306705"/>
                <wp:effectExtent l="28575" t="6350" r="9525" b="58420"/>
                <wp:wrapNone/>
                <wp:docPr id="2403764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3150" cy="306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901B" id="AutoShape 13" o:spid="_x0000_s1026" type="#_x0000_t32" style="position:absolute;margin-left:73.5pt;margin-top:73.85pt;width:184.5pt;height:24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037430" wp14:editId="64A5FE6E">
                <wp:simplePos x="0" y="0"/>
                <wp:positionH relativeFrom="column">
                  <wp:posOffset>2946400</wp:posOffset>
                </wp:positionH>
                <wp:positionV relativeFrom="paragraph">
                  <wp:posOffset>594995</wp:posOffset>
                </wp:positionV>
                <wp:extent cx="282575" cy="649605"/>
                <wp:effectExtent l="60325" t="6350" r="9525" b="39370"/>
                <wp:wrapNone/>
                <wp:docPr id="56111349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575" cy="649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D75A" id="AutoShape 12" o:spid="_x0000_s1026" type="#_x0000_t32" style="position:absolute;margin-left:232pt;margin-top:46.85pt;width:22.25pt;height:51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8D108E" wp14:editId="5C6DBA8D">
                <wp:simplePos x="0" y="0"/>
                <wp:positionH relativeFrom="column">
                  <wp:posOffset>523875</wp:posOffset>
                </wp:positionH>
                <wp:positionV relativeFrom="paragraph">
                  <wp:posOffset>1244600</wp:posOffset>
                </wp:positionV>
                <wp:extent cx="2422525" cy="90805"/>
                <wp:effectExtent l="9525" t="8255" r="6350" b="5715"/>
                <wp:wrapNone/>
                <wp:docPr id="17328223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525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54CB2" id="Rectangle 11" o:spid="_x0000_s1026" style="position:absolute;margin-left:41.25pt;margin-top:98pt;width:190.7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" filled="f" strokecolor="#c00000"/>
            </w:pict>
          </mc:Fallback>
        </mc:AlternateContent>
      </w:r>
      <w:r w:rsidRPr="00C1105C">
        <w:rPr>
          <w:noProof/>
        </w:rPr>
        <w:drawing>
          <wp:inline distT="0" distB="0" distL="0" distR="0" wp14:anchorId="13C0FD7E" wp14:editId="7CC46066">
            <wp:extent cx="3114675" cy="1647825"/>
            <wp:effectExtent l="0" t="0" r="0" b="0"/>
            <wp:docPr id="4" name="Picture 13" descr="Software screensho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Software screenshot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" r="30836" b="5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EC3E" w14:textId="7C8B1108" w:rsidR="00D129C5" w:rsidRDefault="00EE3E03" w:rsidP="00D129C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99673" wp14:editId="7DBDFC75">
                <wp:simplePos x="0" y="0"/>
                <wp:positionH relativeFrom="column">
                  <wp:posOffset>2181225</wp:posOffset>
                </wp:positionH>
                <wp:positionV relativeFrom="paragraph">
                  <wp:posOffset>139065</wp:posOffset>
                </wp:positionV>
                <wp:extent cx="2228850" cy="209550"/>
                <wp:effectExtent l="19050" t="9525" r="9525" b="57150"/>
                <wp:wrapNone/>
                <wp:docPr id="75891545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75A2" id="AutoShape 15" o:spid="_x0000_s1026" type="#_x0000_t32" style="position:absolute;margin-left:171.75pt;margin-top:10.95pt;width:175.5pt;height:1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DA526" wp14:editId="5BCA7E68">
                <wp:simplePos x="0" y="0"/>
                <wp:positionH relativeFrom="column">
                  <wp:posOffset>4352925</wp:posOffset>
                </wp:positionH>
                <wp:positionV relativeFrom="paragraph">
                  <wp:posOffset>5080</wp:posOffset>
                </wp:positionV>
                <wp:extent cx="2329815" cy="2747645"/>
                <wp:effectExtent l="0" t="0" r="3810" b="0"/>
                <wp:wrapNone/>
                <wp:docPr id="16808144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274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14A9" w14:textId="77777777" w:rsidR="00D129C5" w:rsidRDefault="00D129C5" w:rsidP="00D129C5">
                            <w:r>
                              <w:t xml:space="preserve">Your </w:t>
                            </w:r>
                            <w:r w:rsidRPr="007D1207">
                              <w:rPr>
                                <w:b/>
                              </w:rPr>
                              <w:t>Goods Issue</w:t>
                            </w:r>
                            <w:r>
                              <w:t xml:space="preserve"> Material Document is now displayed</w:t>
                            </w:r>
                          </w:p>
                          <w:p w14:paraId="3ED78B4F" w14:textId="77777777" w:rsidR="00D129C5" w:rsidRDefault="00D129C5" w:rsidP="00D129C5">
                            <w:r>
                              <w:t xml:space="preserve">Any material on this form has been issued on </w:t>
                            </w:r>
                            <w:proofErr w:type="gramStart"/>
                            <w:r>
                              <w:t>SAP</w:t>
                            </w:r>
                            <w:proofErr w:type="gramEnd"/>
                            <w:r>
                              <w:t xml:space="preserve"> and you should have received or will be receiving.</w:t>
                            </w:r>
                          </w:p>
                          <w:p w14:paraId="6E082F89" w14:textId="77777777" w:rsidR="00D129C5" w:rsidRPr="007D1207" w:rsidRDefault="00D129C5" w:rsidP="00D129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D1207">
                              <w:rPr>
                                <w:b/>
                              </w:rPr>
                              <w:t>It will show:</w:t>
                            </w:r>
                          </w:p>
                          <w:p w14:paraId="4B1492CE" w14:textId="77777777" w:rsidR="00D129C5" w:rsidRDefault="00D129C5" w:rsidP="00D129C5">
                            <w:pPr>
                              <w:spacing w:after="0"/>
                            </w:pPr>
                            <w:r>
                              <w:t>Who in the storeroom issued the res.</w:t>
                            </w:r>
                          </w:p>
                          <w:p w14:paraId="6F50C25F" w14:textId="77777777" w:rsidR="00D129C5" w:rsidRDefault="00D129C5" w:rsidP="00D129C5">
                            <w:pPr>
                              <w:spacing w:after="0"/>
                            </w:pPr>
                            <w:r>
                              <w:t>When it was issued</w:t>
                            </w:r>
                          </w:p>
                          <w:p w14:paraId="083DB90A" w14:textId="77777777" w:rsidR="00D129C5" w:rsidRDefault="00D129C5" w:rsidP="00D129C5">
                            <w:pPr>
                              <w:spacing w:after="0"/>
                            </w:pPr>
                            <w:r>
                              <w:t>What items were issued (you can scroll down for more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A526" id="Text Box 14" o:spid="_x0000_s1031" type="#_x0000_t202" style="position:absolute;margin-left:342.75pt;margin-top:.4pt;width:183.45pt;height:21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" stroked="f">
                <v:textbox>
                  <w:txbxContent>
                    <w:p w14:paraId="745A14A9" w14:textId="77777777" w:rsidR="00D129C5" w:rsidRDefault="00D129C5" w:rsidP="00D129C5">
                      <w:r>
                        <w:t xml:space="preserve">Your </w:t>
                      </w:r>
                      <w:r w:rsidRPr="007D1207">
                        <w:rPr>
                          <w:b/>
                        </w:rPr>
                        <w:t>Goods Issue</w:t>
                      </w:r>
                      <w:r>
                        <w:t xml:space="preserve"> Material Document is now displayed</w:t>
                      </w:r>
                    </w:p>
                    <w:p w14:paraId="3ED78B4F" w14:textId="77777777" w:rsidR="00D129C5" w:rsidRDefault="00D129C5" w:rsidP="00D129C5">
                      <w:r>
                        <w:t xml:space="preserve">Any material on this form has been issued on </w:t>
                      </w:r>
                      <w:proofErr w:type="gramStart"/>
                      <w:r>
                        <w:t>SAP</w:t>
                      </w:r>
                      <w:proofErr w:type="gramEnd"/>
                      <w:r>
                        <w:t xml:space="preserve"> and you should have received or will be receiving.</w:t>
                      </w:r>
                    </w:p>
                    <w:p w14:paraId="6E082F89" w14:textId="77777777" w:rsidR="00D129C5" w:rsidRPr="007D1207" w:rsidRDefault="00D129C5" w:rsidP="00D129C5">
                      <w:pPr>
                        <w:spacing w:after="0"/>
                        <w:rPr>
                          <w:b/>
                        </w:rPr>
                      </w:pPr>
                      <w:r w:rsidRPr="007D1207">
                        <w:rPr>
                          <w:b/>
                        </w:rPr>
                        <w:t>It will show:</w:t>
                      </w:r>
                    </w:p>
                    <w:p w14:paraId="4B1492CE" w14:textId="77777777" w:rsidR="00D129C5" w:rsidRDefault="00D129C5" w:rsidP="00D129C5">
                      <w:pPr>
                        <w:spacing w:after="0"/>
                      </w:pPr>
                      <w:r>
                        <w:t>Who in the storeroom issued the res.</w:t>
                      </w:r>
                    </w:p>
                    <w:p w14:paraId="6F50C25F" w14:textId="77777777" w:rsidR="00D129C5" w:rsidRDefault="00D129C5" w:rsidP="00D129C5">
                      <w:pPr>
                        <w:spacing w:after="0"/>
                      </w:pPr>
                      <w:r>
                        <w:t>When it was issued</w:t>
                      </w:r>
                    </w:p>
                    <w:p w14:paraId="083DB90A" w14:textId="77777777" w:rsidR="00D129C5" w:rsidRDefault="00D129C5" w:rsidP="00D129C5">
                      <w:pPr>
                        <w:spacing w:after="0"/>
                      </w:pPr>
                      <w:r>
                        <w:t>What items were issued (you can scroll down for more materials</w:t>
                      </w:r>
                    </w:p>
                  </w:txbxContent>
                </v:textbox>
              </v:shape>
            </w:pict>
          </mc:Fallback>
        </mc:AlternateContent>
      </w:r>
    </w:p>
    <w:p w14:paraId="0CA4BBA7" w14:textId="081C4B88" w:rsidR="00D129C5" w:rsidRPr="0024644B" w:rsidRDefault="00EE3E03" w:rsidP="00D129C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D587E2" wp14:editId="3FFA8064">
                <wp:simplePos x="0" y="0"/>
                <wp:positionH relativeFrom="column">
                  <wp:posOffset>1514475</wp:posOffset>
                </wp:positionH>
                <wp:positionV relativeFrom="paragraph">
                  <wp:posOffset>872490</wp:posOffset>
                </wp:positionV>
                <wp:extent cx="2895600" cy="499110"/>
                <wp:effectExtent l="28575" t="53340" r="9525" b="9525"/>
                <wp:wrapNone/>
                <wp:docPr id="70439226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95600" cy="49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37FD" id="AutoShape 16" o:spid="_x0000_s1026" type="#_x0000_t32" style="position:absolute;margin-left:119.25pt;margin-top:68.7pt;width:228pt;height:39.3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AC437" wp14:editId="1E646043">
                <wp:simplePos x="0" y="0"/>
                <wp:positionH relativeFrom="column">
                  <wp:posOffset>1514475</wp:posOffset>
                </wp:positionH>
                <wp:positionV relativeFrom="paragraph">
                  <wp:posOffset>1000125</wp:posOffset>
                </wp:positionV>
                <wp:extent cx="2838450" cy="571500"/>
                <wp:effectExtent l="28575" t="57150" r="9525" b="9525"/>
                <wp:wrapNone/>
                <wp:docPr id="11398176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384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38BF8" id="AutoShape 17" o:spid="_x0000_s1026" type="#_x0000_t32" style="position:absolute;margin-left:119.25pt;margin-top:78.75pt;width:223.5pt;height:4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64707" wp14:editId="17C1E53A">
                <wp:simplePos x="0" y="0"/>
                <wp:positionH relativeFrom="column">
                  <wp:posOffset>1800225</wp:posOffset>
                </wp:positionH>
                <wp:positionV relativeFrom="paragraph">
                  <wp:posOffset>1571625</wp:posOffset>
                </wp:positionV>
                <wp:extent cx="2609850" cy="219075"/>
                <wp:effectExtent l="19050" t="57150" r="9525" b="9525"/>
                <wp:wrapNone/>
                <wp:docPr id="145113640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98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FAE35" id="AutoShape 18" o:spid="_x0000_s1026" type="#_x0000_t32" style="position:absolute;margin-left:141.75pt;margin-top:123.75pt;width:205.5pt;height:17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F913C" wp14:editId="1997539F">
                <wp:simplePos x="0" y="0"/>
                <wp:positionH relativeFrom="column">
                  <wp:posOffset>1585595</wp:posOffset>
                </wp:positionH>
                <wp:positionV relativeFrom="paragraph">
                  <wp:posOffset>1371600</wp:posOffset>
                </wp:positionV>
                <wp:extent cx="90805" cy="352425"/>
                <wp:effectExtent l="13970" t="9525" r="9525" b="9525"/>
                <wp:wrapNone/>
                <wp:docPr id="19645904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52425"/>
                        </a:xfrm>
                        <a:prstGeom prst="rightBrace">
                          <a:avLst>
                            <a:gd name="adj1" fmla="val 3234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A6FE5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9" o:spid="_x0000_s1026" type="#_x0000_t88" style="position:absolute;margin-left:124.85pt;margin-top:108pt;width:7.1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"/>
            </w:pict>
          </mc:Fallback>
        </mc:AlternateContent>
      </w:r>
      <w:r w:rsidRPr="00C1105C">
        <w:rPr>
          <w:noProof/>
        </w:rPr>
        <w:drawing>
          <wp:inline distT="0" distB="0" distL="0" distR="0" wp14:anchorId="0423A5C2" wp14:editId="745C865D">
            <wp:extent cx="4267200" cy="2781300"/>
            <wp:effectExtent l="0" t="0" r="0" b="0"/>
            <wp:docPr id="5" name="Picture 16" descr="Software screensho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 descr="Software screenshot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C5">
        <w:t>2/23/09</w:t>
      </w:r>
    </w:p>
    <w:p w14:paraId="26BFA0D4" w14:textId="77777777" w:rsidR="008A48EB" w:rsidRDefault="008A48EB"/>
    <w:sectPr w:rsidR="008A48EB" w:rsidSect="00632A29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2306F" w14:textId="77777777" w:rsidR="00356F14" w:rsidRDefault="00356F14" w:rsidP="008A48EB">
      <w:r>
        <w:separator/>
      </w:r>
    </w:p>
  </w:endnote>
  <w:endnote w:type="continuationSeparator" w:id="0">
    <w:p w14:paraId="6A5A7993" w14:textId="77777777" w:rsidR="00356F14" w:rsidRDefault="00356F14" w:rsidP="008A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215A" w14:textId="77777777" w:rsidR="00D129C5" w:rsidRDefault="00D129C5" w:rsidP="00D129C5">
    <w:r>
      <w:rPr>
        <w:rFonts w:ascii="Arial" w:hAnsi="Arial" w:cs="Arial"/>
        <w:sz w:val="16"/>
        <w:szCs w:val="16"/>
      </w:rPr>
      <w:t xml:space="preserve">IUP Central </w:t>
    </w:r>
    <w:proofErr w:type="gramStart"/>
    <w:r>
      <w:rPr>
        <w:rFonts w:ascii="Arial" w:hAnsi="Arial" w:cs="Arial"/>
        <w:sz w:val="16"/>
        <w:szCs w:val="16"/>
      </w:rPr>
      <w:t>Store Room</w:t>
    </w:r>
    <w:proofErr w:type="gramEnd"/>
    <w:r>
      <w:rPr>
        <w:rFonts w:ascii="Arial" w:hAnsi="Arial" w:cs="Arial"/>
        <w:sz w:val="16"/>
        <w:szCs w:val="16"/>
      </w:rPr>
      <w:t xml:space="preserve">: </w:t>
    </w:r>
    <w:r w:rsidRPr="007F48C9">
      <w:rPr>
        <w:rFonts w:ascii="Arial" w:hAnsi="Arial" w:cs="Arial"/>
        <w:sz w:val="16"/>
        <w:szCs w:val="16"/>
      </w:rPr>
      <w:t xml:space="preserve">Last updated: March 24, </w:t>
    </w:r>
    <w:proofErr w:type="gramStart"/>
    <w:r w:rsidRPr="007F48C9">
      <w:rPr>
        <w:rFonts w:ascii="Arial" w:hAnsi="Arial" w:cs="Arial"/>
        <w:sz w:val="16"/>
        <w:szCs w:val="16"/>
      </w:rPr>
      <w:t>2009</w:t>
    </w:r>
    <w:proofErr w:type="gramEnd"/>
    <w:r>
      <w:rPr>
        <w:rFonts w:ascii="Arial" w:hAnsi="Arial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br/>
      <w:t xml:space="preserve">Central Store Telephone 724-357-4074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3DB87" w14:textId="77777777" w:rsidR="00356F14" w:rsidRDefault="00356F14" w:rsidP="008A48EB">
      <w:r>
        <w:separator/>
      </w:r>
    </w:p>
  </w:footnote>
  <w:footnote w:type="continuationSeparator" w:id="0">
    <w:p w14:paraId="6B4505DE" w14:textId="77777777" w:rsidR="00356F14" w:rsidRDefault="00356F14" w:rsidP="008A4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B1768" w14:textId="39942764" w:rsidR="008A48EB" w:rsidRDefault="00EE3E03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0043DDB" wp14:editId="66BAC3B4">
          <wp:simplePos x="0" y="0"/>
          <wp:positionH relativeFrom="margin">
            <wp:posOffset>-1009650</wp:posOffset>
          </wp:positionH>
          <wp:positionV relativeFrom="margin">
            <wp:posOffset>-771525</wp:posOffset>
          </wp:positionV>
          <wp:extent cx="5486400" cy="933450"/>
          <wp:effectExtent l="0" t="0" r="0" b="0"/>
          <wp:wrapSquare wrapText="bothSides"/>
          <wp:docPr id="2" name="Picture 1" descr="I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IU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56C"/>
    <w:rsid w:val="0007778C"/>
    <w:rsid w:val="000F394F"/>
    <w:rsid w:val="001652F4"/>
    <w:rsid w:val="00356F14"/>
    <w:rsid w:val="003B0026"/>
    <w:rsid w:val="00632A29"/>
    <w:rsid w:val="006360EA"/>
    <w:rsid w:val="007A456C"/>
    <w:rsid w:val="008A48EB"/>
    <w:rsid w:val="00D129C5"/>
    <w:rsid w:val="00EE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  <o:rules v:ext="edit">
        <o:r id="V:Rule1" type="connector" idref="#_x0000_s2065"/>
        <o:r id="V:Rule2" type="connector" idref="#_x0000_s2066"/>
        <o:r id="V:Rule3" type="connector" idref="#_x0000_s2056"/>
        <o:r id="V:Rule4" type="connector" idref="#_x0000_s2060"/>
        <o:r id="V:Rule5" type="connector" idref="#_x0000_s2063"/>
        <o:r id="V:Rule6" type="connector" idref="#_x0000_s2051"/>
        <o:r id="V:Rule7" type="connector" idref="#_x0000_s2061"/>
        <o:r id="V:Rule8" type="connector" idref="#_x0000_s2057"/>
        <o:r id="V:Rule9" type="connector" idref="#_x0000_s2052"/>
        <o:r id="V:Rule10" type="connector" idref="#_x0000_s2064"/>
        <o:r id="V:Rule11" type="connector" idref="#_x0000_s2069"/>
        <o:r id="V:Rule12" type="connector" idref="#_x0000_s2055"/>
      </o:rules>
    </o:shapelayout>
  </w:shapeDefaults>
  <w:decimalSymbol w:val="."/>
  <w:listSeparator w:val=","/>
  <w14:docId w14:val="49B24943"/>
  <w15:chartTrackingRefBased/>
  <w15:docId w15:val="{8CAAB6B9-B516-462F-AFF4-F39AE1808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9C5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8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4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48E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4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8EB"/>
    <w:rPr>
      <w:sz w:val="24"/>
      <w:szCs w:val="24"/>
    </w:rPr>
  </w:style>
  <w:style w:type="character" w:customStyle="1" w:styleId="street-address">
    <w:name w:val="street-address"/>
    <w:basedOn w:val="DefaultParagraphFont"/>
    <w:rsid w:val="00D129C5"/>
  </w:style>
  <w:style w:type="character" w:customStyle="1" w:styleId="locality">
    <w:name w:val="locality"/>
    <w:basedOn w:val="DefaultParagraphFont"/>
    <w:rsid w:val="00D129C5"/>
  </w:style>
  <w:style w:type="character" w:customStyle="1" w:styleId="region">
    <w:name w:val="region"/>
    <w:basedOn w:val="DefaultParagraphFont"/>
    <w:rsid w:val="00D129C5"/>
  </w:style>
  <w:style w:type="character" w:customStyle="1" w:styleId="postal-code">
    <w:name w:val="postal-code"/>
    <w:basedOn w:val="DefaultParagraphFont"/>
    <w:rsid w:val="00D129C5"/>
  </w:style>
  <w:style w:type="character" w:customStyle="1" w:styleId="tel">
    <w:name w:val="tel"/>
    <w:basedOn w:val="DefaultParagraphFont"/>
    <w:rsid w:val="00D129C5"/>
  </w:style>
  <w:style w:type="character" w:customStyle="1" w:styleId="type">
    <w:name w:val="type"/>
    <w:basedOn w:val="DefaultParagraphFont"/>
    <w:rsid w:val="00D129C5"/>
  </w:style>
  <w:style w:type="character" w:customStyle="1" w:styleId="value">
    <w:name w:val="value"/>
    <w:basedOn w:val="DefaultParagraphFont"/>
    <w:rsid w:val="00D12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eczek\My%20Documents\IUP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IUP_Template.dotx</Template>
  <TotalTime>0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Display Goods Issue Material Document</vt:lpstr>
    </vt:vector>
  </TitlesOfParts>
  <Manager/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Display Goods Issue Material Document</dc:title>
  <dc:subject>&amp;lt;p&amp;gt;Step by step guide for displaying goods issue material documents&amp;lt;/p&amp;gt;</dc:subject>
  <dc:creator>Ms. Michele L. Fatora michelet</dc:creator>
  <cp:keywords/>
  <dc:description>&amp;lt;p&amp;gt;Step by step guide for displaying goods issue material documents&amp;lt;/p&amp;gt;</dc:description>
  <cp:lastModifiedBy>Eric Pinkerton</cp:lastModifiedBy>
  <cp:revision>2</cp:revision>
  <dcterms:created xsi:type="dcterms:W3CDTF">2026-03-12T15:36:00Z</dcterms:created>
  <dcterms:modified xsi:type="dcterms:W3CDTF">2026-03-12T15:36:00Z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tContentID">
    <vt:i4>70125</vt:i4>
  </property>
  <property fmtid="{D5CDD505-2E9C-101B-9397-08002B2CF9AE}" pid="3" name="EktContentLanguage">
    <vt:i4>1033</vt:i4>
  </property>
  <property fmtid="{D5CDD505-2E9C-101B-9397-08002B2CF9AE}" pid="4" name="EktFolderId">
    <vt:i4>11953</vt:i4>
  </property>
  <property fmtid="{D5CDD505-2E9C-101B-9397-08002B2CF9AE}" pid="5" name="EktQuickLink">
    <vt:lpwstr>DownloadAsset.aspx?id=70125</vt:lpwstr>
  </property>
  <property fmtid="{D5CDD505-2E9C-101B-9397-08002B2CF9AE}" pid="6" name="EktContentType">
    <vt:i4>101</vt:i4>
  </property>
  <property fmtid="{D5CDD505-2E9C-101B-9397-08002B2CF9AE}" pid="7" name="EktFolderName">
    <vt:lpwstr/>
  </property>
  <property fmtid="{D5CDD505-2E9C-101B-9397-08002B2CF9AE}" pid="8" name="EktCmsPath">
    <vt:lpwstr>&amp;lt;p&amp;gt;Step by step guide for displaying goods issue material documents&amp;lt;/p&amp;gt;</vt:lpwstr>
  </property>
  <property fmtid="{D5CDD505-2E9C-101B-9397-08002B2CF9AE}" pid="9" name="EktExpiryType">
    <vt:i4>1</vt:i4>
  </property>
  <property fmtid="{D5CDD505-2E9C-101B-9397-08002B2CF9AE}" pid="10" name="EktDateCreated">
    <vt:filetime>2009-03-24T17:30:21Z</vt:filetime>
  </property>
  <property fmtid="{D5CDD505-2E9C-101B-9397-08002B2CF9AE}" pid="11" name="EktDateModified">
    <vt:filetime>2009-04-15T17:10:14Z</vt:filetime>
  </property>
  <property fmtid="{D5CDD505-2E9C-101B-9397-08002B2CF9AE}" pid="12" name="EktTaxCategory">
    <vt:lpwstr>$$$$$$\$ \$ \$ \$ \$ \$ </vt:lpwstr>
  </property>
  <property fmtid="{D5CDD505-2E9C-101B-9397-08002B2CF9AE}" pid="13" name="EktCmsSize">
    <vt:i4>1365504</vt:i4>
  </property>
  <property fmtid="{D5CDD505-2E9C-101B-9397-08002B2CF9AE}" pid="14" name="EktSearchable">
    <vt:i4>1</vt:i4>
  </property>
  <property fmtid="{D5CDD505-2E9C-101B-9397-08002B2CF9AE}" pid="15" name="EktEDescription">
    <vt:lpwstr>Summary &amp;lt;p&amp;gt;Step by step guide for displaying goods issue material documents&amp;lt;/p&amp;gt;</vt:lpwstr>
  </property>
  <property fmtid="{D5CDD505-2E9C-101B-9397-08002B2CF9AE}" pid="16" name="EktShowEvents">
    <vt:bool>false</vt:bool>
  </property>
  <property fmtid="{D5CDD505-2E9C-101B-9397-08002B2CF9AE}" pid="17" name="ekttaxonomyenabled">
    <vt:i4>1</vt:i4>
  </property>
</Properties>
</file>